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C56" w:rsidRPr="006C02E8" w:rsidRDefault="003B6C56" w:rsidP="003B6C56">
      <w:pPr>
        <w:rPr>
          <w:rFonts w:ascii="SassoonPrimaryInfant" w:hAnsi="SassoonPrimaryInfant"/>
          <w:b/>
          <w:sz w:val="30"/>
          <w:szCs w:val="30"/>
          <w:u w:val="single"/>
        </w:rPr>
      </w:pPr>
      <w:r w:rsidRPr="006C02E8">
        <w:rPr>
          <w:rFonts w:ascii="SassoonPrimaryInfant" w:hAnsi="SassoonPrimaryInfant"/>
          <w:b/>
          <w:sz w:val="30"/>
          <w:szCs w:val="30"/>
          <w:u w:val="single"/>
        </w:rPr>
        <w:t>Student Council Meeting</w:t>
      </w:r>
      <w:r w:rsidRPr="006C02E8">
        <w:rPr>
          <w:rFonts w:ascii="SassoonPrimaryInfant" w:hAnsi="SassoonPrimaryInfant"/>
          <w:b/>
          <w:sz w:val="30"/>
          <w:szCs w:val="30"/>
        </w:rPr>
        <w:t xml:space="preserve">      </w:t>
      </w:r>
      <w:r w:rsidRPr="006C02E8">
        <w:rPr>
          <w:rFonts w:ascii="SassoonPrimaryInfant" w:hAnsi="SassoonPrimaryInfant"/>
          <w:b/>
          <w:sz w:val="30"/>
          <w:szCs w:val="30"/>
          <w:u w:val="single"/>
        </w:rPr>
        <w:t>25</w:t>
      </w:r>
      <w:r w:rsidRPr="006C02E8">
        <w:rPr>
          <w:rFonts w:ascii="SassoonPrimaryInfant" w:hAnsi="SassoonPrimaryInfant"/>
          <w:b/>
          <w:sz w:val="30"/>
          <w:szCs w:val="30"/>
          <w:u w:val="single"/>
          <w:vertAlign w:val="superscript"/>
        </w:rPr>
        <w:t>th</w:t>
      </w:r>
      <w:r w:rsidRPr="006C02E8">
        <w:rPr>
          <w:rFonts w:ascii="SassoonPrimaryInfant" w:hAnsi="SassoonPrimaryInfant"/>
          <w:b/>
          <w:sz w:val="30"/>
          <w:szCs w:val="30"/>
          <w:u w:val="single"/>
        </w:rPr>
        <w:t xml:space="preserve"> January</w:t>
      </w:r>
      <w:r w:rsidR="006C02E8">
        <w:rPr>
          <w:rFonts w:ascii="SassoonPrimaryInfant" w:hAnsi="SassoonPrimaryInfant"/>
          <w:b/>
          <w:sz w:val="30"/>
          <w:szCs w:val="30"/>
          <w:u w:val="single"/>
        </w:rPr>
        <w:t xml:space="preserve"> 2019</w:t>
      </w:r>
    </w:p>
    <w:p w:rsidR="003B6C56" w:rsidRPr="006C02E8" w:rsidRDefault="003B6C56" w:rsidP="003B6C56">
      <w:pPr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Chair: Orla Murdock</w:t>
      </w:r>
    </w:p>
    <w:p w:rsidR="003B6C56" w:rsidRPr="006C02E8" w:rsidRDefault="003B6C56" w:rsidP="003B6C56">
      <w:pPr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Vice chair: Dan Mc Alea</w:t>
      </w:r>
    </w:p>
    <w:p w:rsidR="003B6C56" w:rsidRPr="006C02E8" w:rsidRDefault="003B6C56" w:rsidP="003B6C56">
      <w:pPr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Present: Oisin, Sophia, Niall, Liam, Lauren, Amie</w:t>
      </w:r>
      <w:r w:rsidRPr="006C02E8">
        <w:rPr>
          <w:rFonts w:ascii="SassoonPrimaryInfant" w:hAnsi="SassoonPrimaryInfant"/>
          <w:sz w:val="30"/>
          <w:szCs w:val="30"/>
        </w:rPr>
        <w:t>, Cara, Lorcan</w:t>
      </w:r>
      <w:bookmarkStart w:id="0" w:name="_GoBack"/>
      <w:bookmarkEnd w:id="0"/>
      <w:r w:rsidRPr="006C02E8">
        <w:rPr>
          <w:rFonts w:ascii="SassoonPrimaryInfant" w:hAnsi="SassoonPrimaryInfant"/>
          <w:sz w:val="30"/>
          <w:szCs w:val="30"/>
        </w:rPr>
        <w:t>, Niamh, Kealan (Conan is absent)</w:t>
      </w:r>
    </w:p>
    <w:p w:rsidR="003B6C56" w:rsidRPr="006C02E8" w:rsidRDefault="003B6C56" w:rsidP="003B6C56">
      <w:pPr>
        <w:rPr>
          <w:rFonts w:ascii="SassoonPrimaryInfant" w:hAnsi="SassoonPrimaryInfant"/>
          <w:b/>
          <w:i/>
          <w:sz w:val="30"/>
          <w:szCs w:val="30"/>
        </w:rPr>
      </w:pPr>
      <w:r w:rsidRPr="006C02E8">
        <w:rPr>
          <w:rFonts w:ascii="SassoonPrimaryInfant" w:hAnsi="SassoonPrimaryInfant"/>
          <w:b/>
          <w:i/>
          <w:sz w:val="30"/>
          <w:szCs w:val="30"/>
        </w:rPr>
        <w:t xml:space="preserve">Minutes of meeting </w:t>
      </w:r>
    </w:p>
    <w:p w:rsidR="003B6C56" w:rsidRPr="006C02E8" w:rsidRDefault="003B6C56" w:rsidP="003B6C56">
      <w:pPr>
        <w:pStyle w:val="ListParagraph"/>
        <w:numPr>
          <w:ilvl w:val="0"/>
          <w:numId w:val="4"/>
        </w:numPr>
        <w:rPr>
          <w:sz w:val="30"/>
          <w:szCs w:val="30"/>
          <w:u w:val="single"/>
        </w:rPr>
      </w:pPr>
      <w:r w:rsidRPr="006C02E8">
        <w:rPr>
          <w:rFonts w:ascii="SassoonPrimaryInfant" w:hAnsi="SassoonPrimaryInfant"/>
          <w:sz w:val="30"/>
          <w:szCs w:val="30"/>
          <w:u w:val="single"/>
        </w:rPr>
        <w:t>Goalposts for the football pitch</w:t>
      </w:r>
    </w:p>
    <w:p w:rsidR="003B6C56" w:rsidRPr="006C02E8" w:rsidRDefault="003B6C56" w:rsidP="003B6C56">
      <w:pPr>
        <w:pStyle w:val="ListParagraph"/>
        <w:ind w:left="1080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Children would love</w:t>
      </w:r>
      <w:r w:rsidR="006C02E8">
        <w:rPr>
          <w:rFonts w:ascii="SassoonPrimaryInfant" w:hAnsi="SassoonPrimaryInfant"/>
          <w:sz w:val="30"/>
          <w:szCs w:val="30"/>
        </w:rPr>
        <w:t xml:space="preserve"> this to go ahead.</w:t>
      </w:r>
      <w:r w:rsidRPr="006C02E8">
        <w:rPr>
          <w:rFonts w:ascii="SassoonPrimaryInfant" w:hAnsi="SassoonPrimaryInfant"/>
          <w:sz w:val="30"/>
          <w:szCs w:val="30"/>
        </w:rPr>
        <w:t xml:space="preserve"> P5-7 use it mostly at the minute. 1 day a week for younger children to use the goalposts. </w:t>
      </w:r>
    </w:p>
    <w:p w:rsidR="003B6C56" w:rsidRPr="006C02E8" w:rsidRDefault="003B6C56" w:rsidP="003B6C56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30"/>
          <w:szCs w:val="30"/>
          <w:u w:val="single"/>
        </w:rPr>
      </w:pPr>
      <w:r w:rsidRPr="006C02E8">
        <w:rPr>
          <w:rFonts w:ascii="SassoonPrimaryInfant" w:hAnsi="SassoonPrimaryInfant"/>
          <w:sz w:val="30"/>
          <w:szCs w:val="30"/>
          <w:u w:val="single"/>
        </w:rPr>
        <w:t>New Playground Equipment</w:t>
      </w:r>
    </w:p>
    <w:p w:rsidR="003B6C56" w:rsidRPr="006C02E8" w:rsidRDefault="003B6C56" w:rsidP="003B6C56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 xml:space="preserve">P2/3 representatives suggested: tennis rackets, tennis balls, better football for younger children to use (P1-3), possibly a few more bigger go karts for P3s, proper skipping ropes, more egg and cup games. </w:t>
      </w:r>
    </w:p>
    <w:p w:rsidR="003B6C56" w:rsidRPr="006C02E8" w:rsidRDefault="003B6C56" w:rsidP="003B6C56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30"/>
          <w:szCs w:val="30"/>
          <w:u w:val="single"/>
        </w:rPr>
      </w:pPr>
      <w:r w:rsidRPr="006C02E8">
        <w:rPr>
          <w:rFonts w:ascii="SassoonPrimaryInfant" w:hAnsi="SassoonPrimaryInfant"/>
          <w:sz w:val="30"/>
          <w:szCs w:val="30"/>
          <w:u w:val="single"/>
        </w:rPr>
        <w:t>100</w:t>
      </w:r>
      <w:r w:rsidRPr="006C02E8">
        <w:rPr>
          <w:rFonts w:ascii="SassoonPrimaryInfant" w:hAnsi="SassoonPrimaryInfant"/>
          <w:sz w:val="30"/>
          <w:szCs w:val="30"/>
          <w:u w:val="single"/>
          <w:vertAlign w:val="superscript"/>
        </w:rPr>
        <w:t>th</w:t>
      </w:r>
      <w:r w:rsidRPr="006C02E8">
        <w:rPr>
          <w:rFonts w:ascii="SassoonPrimaryInfant" w:hAnsi="SassoonPrimaryInfant"/>
          <w:sz w:val="30"/>
          <w:szCs w:val="30"/>
          <w:u w:val="single"/>
        </w:rPr>
        <w:t xml:space="preserve"> day of school</w:t>
      </w:r>
      <w:r w:rsidR="006C02E8" w:rsidRPr="006C02E8">
        <w:rPr>
          <w:rFonts w:ascii="SassoonPrimaryInfant" w:hAnsi="SassoonPrimaryInfant"/>
          <w:sz w:val="30"/>
          <w:szCs w:val="30"/>
          <w:u w:val="single"/>
        </w:rPr>
        <w:t xml:space="preserve"> </w:t>
      </w:r>
    </w:p>
    <w:p w:rsidR="003B6C56" w:rsidRPr="006C02E8" w:rsidRDefault="003B6C56" w:rsidP="003B6C56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Assembly for the whole school to</w:t>
      </w:r>
      <w:r w:rsidR="006C02E8">
        <w:rPr>
          <w:rFonts w:ascii="SassoonPrimaryInfant" w:hAnsi="SassoonPrimaryInfant"/>
          <w:sz w:val="30"/>
          <w:szCs w:val="30"/>
        </w:rPr>
        <w:t xml:space="preserve"> celebrate</w:t>
      </w:r>
    </w:p>
    <w:p w:rsidR="003B6C56" w:rsidRPr="006C02E8" w:rsidRDefault="003B6C56" w:rsidP="003B6C56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P1- 100 gumballs in a machine, 100 fish in a bowl</w:t>
      </w:r>
    </w:p>
    <w:p w:rsidR="003B6C56" w:rsidRPr="006C02E8" w:rsidRDefault="003B6C56" w:rsidP="003B6C56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P2/3- 100 words, 100 squares, 100 pieces of lego</w:t>
      </w:r>
      <w:r w:rsidR="00C538AE">
        <w:rPr>
          <w:rFonts w:ascii="SassoonPrimaryInfant" w:hAnsi="SassoonPrimaryInfant"/>
          <w:sz w:val="30"/>
          <w:szCs w:val="30"/>
        </w:rPr>
        <w:t>,</w:t>
      </w:r>
      <w:r w:rsidR="006C02E8" w:rsidRPr="006C02E8">
        <w:rPr>
          <w:rFonts w:ascii="SassoonPrimaryInfant" w:hAnsi="SassoonPrimaryInfant"/>
          <w:sz w:val="30"/>
          <w:szCs w:val="30"/>
        </w:rPr>
        <w:t xml:space="preserve">100 </w:t>
      </w:r>
      <w:r w:rsidR="00C538AE" w:rsidRPr="006C02E8">
        <w:rPr>
          <w:rFonts w:ascii="SassoonPrimaryInfant" w:hAnsi="SassoonPrimaryInfant"/>
          <w:sz w:val="30"/>
          <w:szCs w:val="30"/>
        </w:rPr>
        <w:t>multi-coloured</w:t>
      </w:r>
      <w:r w:rsidR="006C02E8" w:rsidRPr="006C02E8">
        <w:rPr>
          <w:rFonts w:ascii="SassoonPrimaryInfant" w:hAnsi="SassoonPrimaryInfant"/>
          <w:sz w:val="30"/>
          <w:szCs w:val="30"/>
        </w:rPr>
        <w:t xml:space="preserve"> handprints</w:t>
      </w:r>
    </w:p>
    <w:p w:rsidR="003B6C56" w:rsidRPr="006C02E8" w:rsidRDefault="003B6C56" w:rsidP="003B6C56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P4/5- Use buttons to create 100 number, 100 stars in the sky</w:t>
      </w:r>
    </w:p>
    <w:p w:rsidR="003B6C56" w:rsidRPr="006C02E8" w:rsidRDefault="003B6C56" w:rsidP="003B6C56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P6/7- Pattern of every child in the class until we reach 100, 100 balloons for the house from ‘UP’</w:t>
      </w:r>
    </w:p>
    <w:p w:rsidR="006C02E8" w:rsidRPr="006C02E8" w:rsidRDefault="006C02E8" w:rsidP="006C02E8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30"/>
          <w:szCs w:val="30"/>
          <w:u w:val="single"/>
        </w:rPr>
      </w:pPr>
      <w:r w:rsidRPr="006C02E8">
        <w:rPr>
          <w:rFonts w:ascii="SassoonPrimaryInfant" w:hAnsi="SassoonPrimaryInfant"/>
          <w:sz w:val="30"/>
          <w:szCs w:val="30"/>
          <w:u w:val="single"/>
        </w:rPr>
        <w:t>P1 playground-</w:t>
      </w:r>
    </w:p>
    <w:p w:rsidR="006C02E8" w:rsidRPr="006C02E8" w:rsidRDefault="006C02E8" w:rsidP="006C02E8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Children have agreed that we have an extra playground. Student council have agreed to think about what to do with the back playground</w:t>
      </w:r>
    </w:p>
    <w:p w:rsidR="006C02E8" w:rsidRPr="006C02E8" w:rsidRDefault="006C02E8" w:rsidP="006C02E8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30"/>
          <w:szCs w:val="30"/>
          <w:u w:val="single"/>
        </w:rPr>
      </w:pPr>
      <w:r w:rsidRPr="006C02E8">
        <w:rPr>
          <w:rFonts w:ascii="SassoonPrimaryInfant" w:hAnsi="SassoonPrimaryInfant"/>
          <w:sz w:val="30"/>
          <w:szCs w:val="30"/>
          <w:u w:val="single"/>
        </w:rPr>
        <w:t>After School Club</w:t>
      </w:r>
      <w:r>
        <w:rPr>
          <w:rFonts w:ascii="SassoonPrimaryInfant" w:hAnsi="SassoonPrimaryInfant"/>
          <w:sz w:val="30"/>
          <w:szCs w:val="30"/>
          <w:u w:val="single"/>
        </w:rPr>
        <w:t>s</w:t>
      </w:r>
      <w:r w:rsidRPr="006C02E8">
        <w:rPr>
          <w:rFonts w:ascii="SassoonPrimaryInfant" w:hAnsi="SassoonPrimaryInfant"/>
          <w:sz w:val="30"/>
          <w:szCs w:val="30"/>
          <w:u w:val="single"/>
        </w:rPr>
        <w:t xml:space="preserve">- </w:t>
      </w:r>
    </w:p>
    <w:p w:rsidR="006C02E8" w:rsidRPr="006C02E8" w:rsidRDefault="006C02E8" w:rsidP="006C02E8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 xml:space="preserve">Let’s try to up the numbers for ‘Art and cookery’ on Tuesday, especially as there are lots of new resources and fun things to do. </w:t>
      </w:r>
      <w:r w:rsidRPr="006C02E8">
        <w:rPr>
          <w:rFonts w:ascii="SassoonPrimaryInfant" w:hAnsi="SassoonPrimaryInfant"/>
          <w:b/>
          <w:sz w:val="30"/>
          <w:szCs w:val="30"/>
          <w:u w:val="single"/>
        </w:rPr>
        <w:t>Please try your best to be there!</w:t>
      </w:r>
      <w:r w:rsidRPr="006C02E8">
        <w:rPr>
          <w:rFonts w:ascii="SassoonPrimaryInfant" w:hAnsi="SassoonPrimaryInfant"/>
          <w:sz w:val="30"/>
          <w:szCs w:val="30"/>
        </w:rPr>
        <w:t xml:space="preserve"> </w:t>
      </w:r>
    </w:p>
    <w:p w:rsidR="0032604C" w:rsidRPr="006C02E8" w:rsidRDefault="006C02E8" w:rsidP="006C02E8">
      <w:pPr>
        <w:pStyle w:val="ListParagraph"/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Next term: possibly clay as part of art club.</w:t>
      </w:r>
    </w:p>
    <w:sectPr w:rsidR="0032604C" w:rsidRPr="006C0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68FC"/>
    <w:multiLevelType w:val="hybridMultilevel"/>
    <w:tmpl w:val="DA384276"/>
    <w:lvl w:ilvl="0" w:tplc="AF224C0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80F35"/>
    <w:multiLevelType w:val="hybridMultilevel"/>
    <w:tmpl w:val="FEA0E5E8"/>
    <w:lvl w:ilvl="0" w:tplc="E88CF5DE">
      <w:start w:val="1"/>
      <w:numFmt w:val="decimal"/>
      <w:lvlText w:val="%1."/>
      <w:lvlJc w:val="left"/>
      <w:pPr>
        <w:ind w:left="1440" w:hanging="360"/>
      </w:pPr>
      <w:rPr>
        <w:rFonts w:ascii="SassoonPrimaryInfant" w:hAnsi="SassoonPrimary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CE5C97"/>
    <w:multiLevelType w:val="hybridMultilevel"/>
    <w:tmpl w:val="3392F2B6"/>
    <w:lvl w:ilvl="0" w:tplc="C7CC82D2">
      <w:start w:val="1"/>
      <w:numFmt w:val="bullet"/>
      <w:lvlText w:val="-"/>
      <w:lvlJc w:val="left"/>
      <w:pPr>
        <w:ind w:left="144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79659B"/>
    <w:multiLevelType w:val="hybridMultilevel"/>
    <w:tmpl w:val="CAFA8266"/>
    <w:lvl w:ilvl="0" w:tplc="C8D404E2">
      <w:start w:val="1"/>
      <w:numFmt w:val="decimal"/>
      <w:lvlText w:val="%1."/>
      <w:lvlJc w:val="left"/>
      <w:pPr>
        <w:ind w:left="720" w:hanging="360"/>
      </w:pPr>
      <w:rPr>
        <w:rFonts w:ascii="SassoonPrimaryInfant" w:hAnsi="SassoonPrimary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C56"/>
    <w:rsid w:val="003B6C56"/>
    <w:rsid w:val="006C02E8"/>
    <w:rsid w:val="007E3586"/>
    <w:rsid w:val="00C538AE"/>
    <w:rsid w:val="00DF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98C5"/>
  <w15:chartTrackingRefBased/>
  <w15:docId w15:val="{95A202BF-A6F7-4AEB-BFF3-DE21C5319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C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1FC4C5BA</Template>
  <TotalTime>16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Murray</dc:creator>
  <cp:keywords/>
  <dc:description/>
  <cp:lastModifiedBy>L Murray</cp:lastModifiedBy>
  <cp:revision>2</cp:revision>
  <dcterms:created xsi:type="dcterms:W3CDTF">2019-01-25T12:12:00Z</dcterms:created>
  <dcterms:modified xsi:type="dcterms:W3CDTF">2019-01-25T12:28:00Z</dcterms:modified>
</cp:coreProperties>
</file>