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CDB" w:rsidRPr="006121F7" w:rsidRDefault="00E96960">
      <w:pPr>
        <w:rPr>
          <w:rFonts w:ascii="Comic Sans MS" w:hAnsi="Comic Sans MS"/>
        </w:rPr>
      </w:pPr>
      <w:r w:rsidRPr="006121F7">
        <w:rPr>
          <w:rFonts w:ascii="Comic Sans MS" w:hAnsi="Comic Sans MS"/>
          <w:b/>
          <w:u w:val="single"/>
        </w:rPr>
        <w:t>Student Council Meeting</w:t>
      </w:r>
      <w:r w:rsidRPr="006121F7">
        <w:rPr>
          <w:rFonts w:ascii="Comic Sans MS" w:hAnsi="Comic Sans MS"/>
        </w:rPr>
        <w:t xml:space="preserve"> </w:t>
      </w:r>
      <w:r w:rsidRPr="006121F7">
        <w:rPr>
          <w:rFonts w:ascii="Comic Sans MS" w:hAnsi="Comic Sans MS"/>
        </w:rPr>
        <w:tab/>
      </w:r>
      <w:r w:rsidRPr="006121F7">
        <w:rPr>
          <w:rFonts w:ascii="Comic Sans MS" w:hAnsi="Comic Sans MS"/>
        </w:rPr>
        <w:tab/>
      </w:r>
      <w:r w:rsidRPr="006121F7">
        <w:rPr>
          <w:rFonts w:ascii="Comic Sans MS" w:hAnsi="Comic Sans MS"/>
        </w:rPr>
        <w:tab/>
      </w:r>
      <w:r w:rsidRPr="006121F7">
        <w:rPr>
          <w:rFonts w:ascii="Comic Sans MS" w:hAnsi="Comic Sans MS"/>
        </w:rPr>
        <w:tab/>
      </w:r>
      <w:r w:rsidRPr="006121F7">
        <w:rPr>
          <w:rFonts w:ascii="Comic Sans MS" w:hAnsi="Comic Sans MS"/>
          <w:b/>
          <w:u w:val="single"/>
        </w:rPr>
        <w:t>27</w:t>
      </w:r>
      <w:r w:rsidRPr="006121F7">
        <w:rPr>
          <w:rFonts w:ascii="Comic Sans MS" w:hAnsi="Comic Sans MS"/>
          <w:b/>
          <w:u w:val="single"/>
          <w:vertAlign w:val="superscript"/>
        </w:rPr>
        <w:t>th</w:t>
      </w:r>
      <w:r w:rsidR="00BD0AB8">
        <w:rPr>
          <w:rFonts w:ascii="Comic Sans MS" w:hAnsi="Comic Sans MS"/>
          <w:b/>
          <w:u w:val="single"/>
        </w:rPr>
        <w:t xml:space="preserve"> September</w:t>
      </w:r>
      <w:bookmarkStart w:id="0" w:name="_GoBack"/>
      <w:bookmarkEnd w:id="0"/>
      <w:r w:rsidRPr="006121F7">
        <w:rPr>
          <w:rFonts w:ascii="Comic Sans MS" w:hAnsi="Comic Sans MS"/>
          <w:b/>
          <w:u w:val="single"/>
        </w:rPr>
        <w:t xml:space="preserve"> 2019</w:t>
      </w:r>
      <w:r w:rsidRPr="006121F7">
        <w:rPr>
          <w:rFonts w:ascii="Comic Sans MS" w:hAnsi="Comic Sans MS"/>
        </w:rPr>
        <w:t xml:space="preserve"> </w:t>
      </w:r>
    </w:p>
    <w:p w:rsidR="006121F7" w:rsidRPr="006121F7" w:rsidRDefault="00E96960" w:rsidP="006121F7">
      <w:pPr>
        <w:spacing w:line="240" w:lineRule="auto"/>
        <w:rPr>
          <w:rFonts w:ascii="Comic Sans MS" w:hAnsi="Comic Sans MS"/>
        </w:rPr>
      </w:pPr>
      <w:r w:rsidRPr="006121F7">
        <w:rPr>
          <w:rFonts w:ascii="Comic Sans MS" w:hAnsi="Comic Sans MS"/>
        </w:rPr>
        <w:t>Chair: Kyla Ward</w:t>
      </w:r>
    </w:p>
    <w:p w:rsidR="00E96960" w:rsidRPr="006121F7" w:rsidRDefault="00E96960" w:rsidP="006121F7">
      <w:pPr>
        <w:spacing w:line="240" w:lineRule="auto"/>
        <w:rPr>
          <w:rFonts w:ascii="Comic Sans MS" w:hAnsi="Comic Sans MS"/>
        </w:rPr>
      </w:pPr>
      <w:r w:rsidRPr="006121F7">
        <w:rPr>
          <w:rFonts w:ascii="Comic Sans MS" w:hAnsi="Comic Sans MS"/>
        </w:rPr>
        <w:t xml:space="preserve">Vice chair: </w:t>
      </w:r>
      <w:proofErr w:type="spellStart"/>
      <w:r w:rsidRPr="006121F7">
        <w:rPr>
          <w:rFonts w:ascii="Comic Sans MS" w:hAnsi="Comic Sans MS"/>
        </w:rPr>
        <w:t>Conall</w:t>
      </w:r>
      <w:proofErr w:type="spellEnd"/>
      <w:r w:rsidRPr="006121F7">
        <w:rPr>
          <w:rFonts w:ascii="Comic Sans MS" w:hAnsi="Comic Sans MS"/>
        </w:rPr>
        <w:t xml:space="preserve"> McIntosh</w:t>
      </w:r>
    </w:p>
    <w:p w:rsidR="00E96960" w:rsidRPr="006121F7" w:rsidRDefault="00E96960" w:rsidP="006121F7">
      <w:pPr>
        <w:spacing w:line="240" w:lineRule="auto"/>
        <w:rPr>
          <w:rFonts w:ascii="Comic Sans MS" w:hAnsi="Comic Sans MS"/>
        </w:rPr>
      </w:pPr>
      <w:r w:rsidRPr="006121F7">
        <w:rPr>
          <w:rFonts w:ascii="Comic Sans MS" w:hAnsi="Comic Sans MS"/>
        </w:rPr>
        <w:t xml:space="preserve">Minute taker: Aoife </w:t>
      </w:r>
      <w:proofErr w:type="spellStart"/>
      <w:r w:rsidRPr="006121F7">
        <w:rPr>
          <w:rFonts w:ascii="Comic Sans MS" w:hAnsi="Comic Sans MS"/>
        </w:rPr>
        <w:t>Miskelly</w:t>
      </w:r>
      <w:proofErr w:type="spellEnd"/>
    </w:p>
    <w:p w:rsidR="000763E3" w:rsidRPr="006121F7" w:rsidRDefault="00E96960" w:rsidP="006121F7">
      <w:pPr>
        <w:spacing w:line="240" w:lineRule="auto"/>
        <w:rPr>
          <w:rFonts w:ascii="Comic Sans MS" w:hAnsi="Comic Sans MS"/>
        </w:rPr>
      </w:pPr>
      <w:r w:rsidRPr="006121F7">
        <w:rPr>
          <w:rFonts w:ascii="Comic Sans MS" w:hAnsi="Comic Sans MS"/>
        </w:rPr>
        <w:t xml:space="preserve">Present: Caleb, Niamh, </w:t>
      </w:r>
      <w:proofErr w:type="spellStart"/>
      <w:r w:rsidRPr="006121F7">
        <w:rPr>
          <w:rFonts w:ascii="Comic Sans MS" w:hAnsi="Comic Sans MS"/>
        </w:rPr>
        <w:t>Teaven</w:t>
      </w:r>
      <w:proofErr w:type="spellEnd"/>
      <w:r w:rsidRPr="006121F7">
        <w:rPr>
          <w:rFonts w:ascii="Comic Sans MS" w:hAnsi="Comic Sans MS"/>
        </w:rPr>
        <w:t xml:space="preserve">, Freya, Jasmin, Brandon, Christopher, </w:t>
      </w:r>
      <w:proofErr w:type="spellStart"/>
      <w:r w:rsidRPr="006121F7">
        <w:rPr>
          <w:rFonts w:ascii="Comic Sans MS" w:hAnsi="Comic Sans MS"/>
        </w:rPr>
        <w:t>Evengia</w:t>
      </w:r>
      <w:proofErr w:type="spellEnd"/>
      <w:r w:rsidR="000763E3" w:rsidRPr="006121F7">
        <w:rPr>
          <w:rFonts w:ascii="Comic Sans MS" w:hAnsi="Comic Sans MS"/>
        </w:rPr>
        <w:t xml:space="preserve">, </w:t>
      </w:r>
      <w:proofErr w:type="spellStart"/>
      <w:r w:rsidR="000763E3" w:rsidRPr="006121F7">
        <w:rPr>
          <w:rFonts w:ascii="Comic Sans MS" w:hAnsi="Comic Sans MS"/>
        </w:rPr>
        <w:t>Darragh</w:t>
      </w:r>
      <w:proofErr w:type="spellEnd"/>
      <w:r w:rsidR="000763E3" w:rsidRPr="006121F7">
        <w:rPr>
          <w:rFonts w:ascii="Comic Sans MS" w:hAnsi="Comic Sans MS"/>
        </w:rPr>
        <w:t>, Ronan</w:t>
      </w:r>
    </w:p>
    <w:p w:rsidR="000763E3" w:rsidRPr="006121F7" w:rsidRDefault="000763E3">
      <w:pPr>
        <w:rPr>
          <w:rFonts w:ascii="Comic Sans MS" w:hAnsi="Comic Sans MS"/>
          <w:b/>
          <w:i/>
        </w:rPr>
      </w:pPr>
      <w:r w:rsidRPr="006121F7">
        <w:rPr>
          <w:rFonts w:ascii="Comic Sans MS" w:hAnsi="Comic Sans MS"/>
          <w:b/>
          <w:i/>
        </w:rPr>
        <w:t>Minutes of the meeting</w:t>
      </w:r>
    </w:p>
    <w:p w:rsidR="000763E3" w:rsidRPr="006121F7" w:rsidRDefault="000763E3" w:rsidP="000763E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 xml:space="preserve">Playground </w:t>
      </w:r>
    </w:p>
    <w:p w:rsidR="000763E3" w:rsidRPr="006121F7" w:rsidRDefault="000763E3" w:rsidP="000763E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Children are enjoying the new football nets in the yard.</w:t>
      </w:r>
    </w:p>
    <w:p w:rsidR="000763E3" w:rsidRPr="006121F7" w:rsidRDefault="000763E3" w:rsidP="000763E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Children discussed they would like to see some new equipment in the playground such as;  skipping ropes; bats/rackets; footballs; go-karts and scooters.</w:t>
      </w:r>
    </w:p>
    <w:p w:rsidR="000763E3" w:rsidRPr="006121F7" w:rsidRDefault="000763E3" w:rsidP="000763E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 xml:space="preserve">Children are enjoying the adventure playground and would like a swing included but when discussed there is limited space. </w:t>
      </w:r>
    </w:p>
    <w:p w:rsidR="000763E3" w:rsidRPr="006121F7" w:rsidRDefault="000763E3" w:rsidP="006121F7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 xml:space="preserve">Children would like a pump for balls and go-kart wheels. </w:t>
      </w:r>
    </w:p>
    <w:p w:rsidR="000763E3" w:rsidRPr="006121F7" w:rsidRDefault="000763E3" w:rsidP="000763E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Afterschool</w:t>
      </w:r>
      <w:r w:rsidR="00C752F3" w:rsidRPr="006121F7">
        <w:rPr>
          <w:rFonts w:ascii="Comic Sans MS" w:hAnsi="Comic Sans MS"/>
        </w:rPr>
        <w:t xml:space="preserve"> Clubs</w:t>
      </w:r>
    </w:p>
    <w:p w:rsidR="00C752F3" w:rsidRPr="006121F7" w:rsidRDefault="00C752F3" w:rsidP="00C752F3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Children are enjoying afterschool clubs and</w:t>
      </w:r>
      <w:r w:rsidR="006121F7" w:rsidRPr="006121F7">
        <w:rPr>
          <w:rFonts w:ascii="Comic Sans MS" w:hAnsi="Comic Sans MS"/>
        </w:rPr>
        <w:t xml:space="preserve"> in particular</w:t>
      </w:r>
      <w:r w:rsidRPr="006121F7">
        <w:rPr>
          <w:rFonts w:ascii="Comic Sans MS" w:hAnsi="Comic Sans MS"/>
        </w:rPr>
        <w:t xml:space="preserve"> </w:t>
      </w:r>
      <w:proofErr w:type="spellStart"/>
      <w:r w:rsidR="006121F7" w:rsidRPr="006121F7">
        <w:rPr>
          <w:rFonts w:ascii="Comic Sans MS" w:hAnsi="Comic Sans MS"/>
        </w:rPr>
        <w:t>Acti</w:t>
      </w:r>
      <w:proofErr w:type="spellEnd"/>
      <w:r w:rsidR="006121F7" w:rsidRPr="006121F7">
        <w:rPr>
          <w:rFonts w:ascii="Comic Sans MS" w:hAnsi="Comic Sans MS"/>
        </w:rPr>
        <w:t>-sport</w:t>
      </w:r>
      <w:r w:rsidRPr="006121F7">
        <w:rPr>
          <w:rFonts w:ascii="Comic Sans MS" w:hAnsi="Comic Sans MS"/>
        </w:rPr>
        <w:t>, bakery and ICT club.</w:t>
      </w:r>
    </w:p>
    <w:p w:rsidR="00C752F3" w:rsidRPr="006121F7" w:rsidRDefault="00C752F3" w:rsidP="00C752F3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Children would like to see a music afterschool club introduced as well as a karate (martial arts).</w:t>
      </w:r>
    </w:p>
    <w:p w:rsidR="00C752F3" w:rsidRPr="006121F7" w:rsidRDefault="00C752F3" w:rsidP="00C752F3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Would also like an afterschool club focused around different sports/games.</w:t>
      </w:r>
    </w:p>
    <w:p w:rsidR="00C752F3" w:rsidRPr="006121F7" w:rsidRDefault="00C752F3" w:rsidP="00C752F3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Also an introduction of cricket and a bike club.</w:t>
      </w:r>
    </w:p>
    <w:p w:rsidR="00C752F3" w:rsidRPr="006121F7" w:rsidRDefault="00C752F3" w:rsidP="00C752F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Movie Night</w:t>
      </w:r>
    </w:p>
    <w:p w:rsidR="00C752F3" w:rsidRPr="006121F7" w:rsidRDefault="00C752F3" w:rsidP="00C752F3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Children would like there to be a separate movie for KS1 and KS2.</w:t>
      </w:r>
    </w:p>
    <w:p w:rsidR="00C752F3" w:rsidRPr="006121F7" w:rsidRDefault="00C752F3" w:rsidP="00C752F3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 xml:space="preserve">Suggestions for KS1 included; Dumbo, Toy Story 4, Pets at Home 2, Angry Birds and Lion King. </w:t>
      </w:r>
    </w:p>
    <w:p w:rsidR="00C752F3" w:rsidRPr="006121F7" w:rsidRDefault="00C752F3" w:rsidP="00C752F3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 xml:space="preserve">Suggestions for KS2 included; </w:t>
      </w:r>
      <w:proofErr w:type="spellStart"/>
      <w:r w:rsidRPr="006121F7">
        <w:rPr>
          <w:rFonts w:ascii="Comic Sans MS" w:hAnsi="Comic Sans MS"/>
        </w:rPr>
        <w:t>Aquaman</w:t>
      </w:r>
      <w:proofErr w:type="spellEnd"/>
      <w:r w:rsidRPr="006121F7">
        <w:rPr>
          <w:rFonts w:ascii="Comic Sans MS" w:hAnsi="Comic Sans MS"/>
        </w:rPr>
        <w:t>, Marvel Superhero movies and The Goonies.</w:t>
      </w:r>
    </w:p>
    <w:p w:rsidR="00C752F3" w:rsidRPr="006121F7" w:rsidRDefault="00C752F3" w:rsidP="00C752F3">
      <w:pPr>
        <w:pStyle w:val="ListParagraph"/>
        <w:ind w:left="1440"/>
        <w:rPr>
          <w:rFonts w:ascii="Comic Sans MS" w:hAnsi="Comic Sans MS"/>
        </w:rPr>
      </w:pPr>
    </w:p>
    <w:p w:rsidR="00C752F3" w:rsidRPr="006121F7" w:rsidRDefault="006121F7" w:rsidP="00C752F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How to look after</w:t>
      </w:r>
      <w:r w:rsidR="00C752F3" w:rsidRPr="006121F7">
        <w:rPr>
          <w:rFonts w:ascii="Comic Sans MS" w:hAnsi="Comic Sans MS"/>
        </w:rPr>
        <w:t xml:space="preserve"> items of clothing </w:t>
      </w:r>
    </w:p>
    <w:p w:rsidR="006121F7" w:rsidRPr="006121F7" w:rsidRDefault="006121F7" w:rsidP="006121F7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Children discussed that children should have their name on all items of clothing that are brought to school.</w:t>
      </w:r>
    </w:p>
    <w:p w:rsidR="006121F7" w:rsidRPr="006121F7" w:rsidRDefault="006121F7" w:rsidP="006121F7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Once children are inside that there should be cloakroom monitors to ensure that items of clothing and bags are on hooks.</w:t>
      </w:r>
    </w:p>
    <w:p w:rsidR="006121F7" w:rsidRPr="006121F7" w:rsidRDefault="006121F7" w:rsidP="006121F7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6121F7">
        <w:rPr>
          <w:rFonts w:ascii="Comic Sans MS" w:hAnsi="Comic Sans MS"/>
        </w:rPr>
        <w:t>There should be a box for items of unclaimed clothing left in the playground and then left somewhere for children or parents to check afterschool.</w:t>
      </w:r>
    </w:p>
    <w:p w:rsidR="000763E3" w:rsidRPr="006121F7" w:rsidRDefault="000763E3">
      <w:pPr>
        <w:rPr>
          <w:rFonts w:ascii="Comic Sans MS" w:hAnsi="Comic Sans MS"/>
          <w:sz w:val="20"/>
          <w:szCs w:val="20"/>
        </w:rPr>
      </w:pPr>
    </w:p>
    <w:sectPr w:rsidR="000763E3" w:rsidRPr="006121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97D3A"/>
    <w:multiLevelType w:val="hybridMultilevel"/>
    <w:tmpl w:val="C1D822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1B360F6"/>
    <w:multiLevelType w:val="hybridMultilevel"/>
    <w:tmpl w:val="F1F032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45608E"/>
    <w:multiLevelType w:val="hybridMultilevel"/>
    <w:tmpl w:val="643814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376DEA"/>
    <w:multiLevelType w:val="hybridMultilevel"/>
    <w:tmpl w:val="E2C42D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97B2A22"/>
    <w:multiLevelType w:val="hybridMultilevel"/>
    <w:tmpl w:val="29B20C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960"/>
    <w:rsid w:val="000763E3"/>
    <w:rsid w:val="006121F7"/>
    <w:rsid w:val="00BD0AB8"/>
    <w:rsid w:val="00C752F3"/>
    <w:rsid w:val="00E96960"/>
    <w:rsid w:val="00F6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4FFAA"/>
  <w15:chartTrackingRefBased/>
  <w15:docId w15:val="{AEF0C4D8-F2D2-4F24-BE8A-241C203D7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3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D656DBF7</Template>
  <TotalTime>1</TotalTime>
  <Pages>1</Pages>
  <Words>244</Words>
  <Characters>1397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Donal Brennan</dc:creator>
  <cp:keywords/>
  <dc:description/>
  <cp:lastModifiedBy>S Austin</cp:lastModifiedBy>
  <cp:revision>2</cp:revision>
  <dcterms:created xsi:type="dcterms:W3CDTF">2019-10-03T07:54:00Z</dcterms:created>
  <dcterms:modified xsi:type="dcterms:W3CDTF">2019-10-03T07:54:00Z</dcterms:modified>
</cp:coreProperties>
</file>